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086C" w:rsidRPr="00CE72B6" w:rsidRDefault="0021086C" w:rsidP="0021086C">
      <w:pPr>
        <w:spacing w:before="4" w:after="200" w:line="276" w:lineRule="auto"/>
        <w:ind w:left="-360"/>
        <w:jc w:val="center"/>
        <w:rPr>
          <w:rFonts w:ascii="Times New Roman" w:hAnsi="Times New Roman" w:cs="Times New Roman"/>
          <w:b/>
          <w:sz w:val="24"/>
          <w:szCs w:val="24"/>
        </w:rPr>
      </w:pPr>
      <w:r w:rsidRPr="00CE72B6">
        <w:rPr>
          <w:rFonts w:ascii="Times New Roman" w:hAnsi="Times New Roman" w:cs="Times New Roman"/>
          <w:b/>
          <w:sz w:val="24"/>
          <w:szCs w:val="24"/>
        </w:rPr>
        <w:t>CITY COUNCIL AND COMMISSIONS 2024 REGULAR MEETING SCHEDULE</w:t>
      </w:r>
    </w:p>
    <w:p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szCs w:val="24"/>
        </w:rPr>
        <w:t>Regular meetings of Meridian City Council and Commissions of the City of Meridian shall be held at Meridian City Hall, 33 East Broadway Avenue, in Meridian, Idaho, on the dates and at the times set forth below, unless canceled, postponed, or rescheduled. Special meetings may be scheduled as necessary.</w:t>
      </w:r>
    </w:p>
    <w:p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CITY COUNCIL WORK SESSIONS:</w:t>
      </w:r>
      <w:r w:rsidRPr="0021086C">
        <w:rPr>
          <w:rFonts w:ascii="Times New Roman" w:hAnsi="Times New Roman" w:cs="Times New Roman"/>
          <w:szCs w:val="24"/>
        </w:rPr>
        <w:t xml:space="preserve"> The city council shall also meet on the first, second, third, and fourth Tuesdays of each month at four thirty o’clock (4:30) of said days in a work session format. Land use hearings will not be held at work sessions unless an urgent need exists to require it. Work sessions may be held in a more informal manner than a regular meeting, but action items may be considered and voted upon in a work session in the same manner as regular meetings.</w:t>
      </w:r>
    </w:p>
    <w:p w:rsidR="0021086C" w:rsidRPr="0021086C" w:rsidRDefault="0021086C" w:rsidP="0021086C">
      <w:pPr>
        <w:spacing w:before="4" w:after="200" w:line="276" w:lineRule="auto"/>
        <w:ind w:left="-360"/>
        <w:rPr>
          <w:rFonts w:ascii="Times New Roman" w:hAnsi="Times New Roman" w:cs="Times New Roman"/>
          <w:szCs w:val="24"/>
        </w:rPr>
      </w:pPr>
      <w:r w:rsidRPr="0021086C">
        <w:rPr>
          <w:rFonts w:ascii="Times New Roman" w:hAnsi="Times New Roman" w:cs="Times New Roman"/>
          <w:b/>
          <w:szCs w:val="24"/>
        </w:rPr>
        <w:t>CITY COUNCIL REGULAR MEETINGS:</w:t>
      </w:r>
      <w:r w:rsidRPr="0021086C">
        <w:rPr>
          <w:rFonts w:ascii="Times New Roman" w:hAnsi="Times New Roman" w:cs="Times New Roman"/>
          <w:szCs w:val="24"/>
        </w:rPr>
        <w:t xml:space="preserve"> The regular meetings of the city council shall be held at Meridian City Hall at 33 East Broadway Avenue, by the mayor and city council on the first, second, third, and fourth Tuesdays of each month at six o'clock (6:00) of said days. When necessary, the city council shall hold land use hearings at these meetings. </w:t>
      </w:r>
    </w:p>
    <w:p w:rsidR="0021086C" w:rsidRPr="0021086C" w:rsidRDefault="0021086C" w:rsidP="0021086C">
      <w:pPr>
        <w:spacing w:before="4" w:after="200" w:line="276" w:lineRule="auto"/>
        <w:ind w:left="270"/>
        <w:rPr>
          <w:rFonts w:ascii="Times New Roman" w:hAnsi="Times New Roman" w:cs="Times New Roman"/>
          <w:i/>
          <w:szCs w:val="24"/>
        </w:rPr>
      </w:pPr>
      <w:r w:rsidRPr="0021086C">
        <w:rPr>
          <w:rFonts w:ascii="Times New Roman" w:hAnsi="Times New Roman" w:cs="Times New Roman"/>
          <w:i/>
          <w:szCs w:val="24"/>
        </w:rPr>
        <w:t>If a Tuesday meeting or work session of any month is a holiday, city election, primary or general election, the meeting shall be held the Wednesday following at the same hour and place.</w:t>
      </w:r>
    </w:p>
    <w:p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ARTS COMMISSION:</w:t>
      </w:r>
      <w:r w:rsidRPr="0021086C">
        <w:rPr>
          <w:rFonts w:ascii="Times New Roman" w:hAnsi="Times New Roman" w:cs="Times New Roman"/>
          <w:szCs w:val="24"/>
        </w:rPr>
        <w:t xml:space="preserve"> Regular meetings of the Meridian Arts Commission shall be held on the second Thursday of each month at 3:30 p.m. </w:t>
      </w:r>
    </w:p>
    <w:p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HISTORIC PRESERVATION COMMISSION:</w:t>
      </w:r>
      <w:r w:rsidRPr="0021086C">
        <w:rPr>
          <w:rFonts w:ascii="Times New Roman" w:hAnsi="Times New Roman" w:cs="Times New Roman"/>
          <w:szCs w:val="24"/>
        </w:rPr>
        <w:t xml:space="preserve"> Regular meetings of the Meridian Historic Preservation Commission shall be held on the fourth Thursday of each month at 4:30 p.m. </w:t>
      </w:r>
    </w:p>
    <w:p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noProof/>
          <w:color w:val="003F77"/>
          <w:sz w:val="18"/>
        </w:rPr>
        <w:drawing>
          <wp:anchor distT="0" distB="0" distL="114300" distR="114300" simplePos="0" relativeHeight="251659264" behindDoc="1" locked="0" layoutInCell="1" allowOverlap="1" wp14:anchorId="7616CC8B" wp14:editId="63B1E2D6">
            <wp:simplePos x="0" y="0"/>
            <wp:positionH relativeFrom="column">
              <wp:posOffset>-609600</wp:posOffset>
            </wp:positionH>
            <wp:positionV relativeFrom="paragraph">
              <wp:posOffset>14096</wp:posOffset>
            </wp:positionV>
            <wp:extent cx="3667125" cy="2560068"/>
            <wp:effectExtent l="38100" t="0" r="28575" b="311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idianSwoosh-Y-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7125" cy="2560068"/>
                    </a:xfrm>
                    <a:prstGeom prst="rect">
                      <a:avLst/>
                    </a:prstGeom>
                    <a:noFill/>
                    <a:effectLst>
                      <a:outerShdw blurRad="50800" dist="50800" dir="5400000" algn="ctr" rotWithShape="0">
                        <a:srgbClr val="FFFF00">
                          <a:alpha val="0"/>
                        </a:srgbClr>
                      </a:outerShdw>
                    </a:effectLst>
                  </pic:spPr>
                </pic:pic>
              </a:graphicData>
            </a:graphic>
          </wp:anchor>
        </w:drawing>
      </w:r>
      <w:r w:rsidRPr="0021086C">
        <w:rPr>
          <w:rFonts w:ascii="Times New Roman" w:hAnsi="Times New Roman" w:cs="Times New Roman"/>
          <w:b/>
          <w:szCs w:val="24"/>
        </w:rPr>
        <w:t>PARKS AND RECREATION COMMISSION:</w:t>
      </w:r>
      <w:r w:rsidRPr="0021086C">
        <w:rPr>
          <w:rFonts w:ascii="Times New Roman" w:hAnsi="Times New Roman" w:cs="Times New Roman"/>
          <w:szCs w:val="24"/>
        </w:rPr>
        <w:t xml:space="preserve"> Regular meetings of the Meridian Parks and Recreation Commission shall be held on the second Wednesday of each month at 5:30 p.m. </w:t>
      </w:r>
    </w:p>
    <w:p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PLANNING AND ZONING COMMISSION:</w:t>
      </w:r>
      <w:r w:rsidRPr="0021086C">
        <w:rPr>
          <w:rFonts w:ascii="Times New Roman" w:hAnsi="Times New Roman" w:cs="Times New Roman"/>
          <w:szCs w:val="24"/>
        </w:rPr>
        <w:t xml:space="preserve"> Regular meetings of the Meridian Planning and Zoning Commission shall be held on the first and third Thursday of each month at 6:00 p.m. </w:t>
      </w:r>
    </w:p>
    <w:p w:rsidR="0021086C" w:rsidRPr="0021086C" w:rsidRDefault="0021086C" w:rsidP="0021086C">
      <w:pPr>
        <w:spacing w:before="4" w:after="200" w:line="276" w:lineRule="auto"/>
        <w:ind w:left="-360"/>
        <w:jc w:val="both"/>
        <w:rPr>
          <w:rFonts w:ascii="Times New Roman" w:hAnsi="Times New Roman" w:cs="Times New Roman"/>
          <w:szCs w:val="24"/>
        </w:rPr>
      </w:pPr>
      <w:r w:rsidRPr="0021086C">
        <w:rPr>
          <w:rFonts w:ascii="Times New Roman" w:hAnsi="Times New Roman" w:cs="Times New Roman"/>
          <w:b/>
          <w:szCs w:val="24"/>
        </w:rPr>
        <w:t>SOLID WASTE ADVISORY COMMISSION:</w:t>
      </w:r>
      <w:r w:rsidRPr="0021086C">
        <w:rPr>
          <w:rFonts w:ascii="Times New Roman" w:hAnsi="Times New Roman" w:cs="Times New Roman"/>
          <w:szCs w:val="24"/>
        </w:rPr>
        <w:t xml:space="preserve"> Regular meetings of the Meridian Solid Waste Advisory Commission shall be held on the fourth Wednesday of each month at 4:00 p.m.</w:t>
      </w:r>
    </w:p>
    <w:p w:rsidR="00DB75F2" w:rsidRDefault="0021086C" w:rsidP="0021086C">
      <w:pPr>
        <w:ind w:left="-360"/>
        <w:rPr>
          <w:rFonts w:ascii="Times New Roman" w:hAnsi="Times New Roman" w:cs="Times New Roman"/>
          <w:szCs w:val="24"/>
        </w:rPr>
      </w:pPr>
      <w:r w:rsidRPr="0021086C">
        <w:rPr>
          <w:rFonts w:ascii="Times New Roman" w:hAnsi="Times New Roman" w:cs="Times New Roman"/>
          <w:b/>
          <w:szCs w:val="24"/>
        </w:rPr>
        <w:t xml:space="preserve">TRANSPORTATION COMMISSION: </w:t>
      </w:r>
      <w:r w:rsidRPr="0021086C">
        <w:rPr>
          <w:rFonts w:ascii="Times New Roman" w:hAnsi="Times New Roman" w:cs="Times New Roman"/>
          <w:szCs w:val="24"/>
        </w:rPr>
        <w:t>Regular meetings of the Transportation Commission shall be held on the first Monday of each month at 3:30 p.m. In the event that the first Monday of any particular month falls on a city-recognized holiday, the meeting for that month shall be held on the second</w:t>
      </w:r>
      <w:r>
        <w:rPr>
          <w:rFonts w:ascii="Times New Roman" w:hAnsi="Times New Roman" w:cs="Times New Roman"/>
          <w:szCs w:val="24"/>
        </w:rPr>
        <w:t xml:space="preserve"> Monday at 3:30 p.m.</w:t>
      </w:r>
    </w:p>
    <w:p w:rsidR="0021086C" w:rsidRPr="0021086C" w:rsidRDefault="0021086C" w:rsidP="0021086C">
      <w:pPr>
        <w:ind w:left="-360"/>
        <w:rPr>
          <w:sz w:val="20"/>
        </w:rPr>
      </w:pPr>
      <w:r>
        <w:rPr>
          <w:rFonts w:ascii="Times New Roman" w:hAnsi="Times New Roman" w:cs="Times New Roman"/>
          <w:b/>
          <w:szCs w:val="24"/>
        </w:rPr>
        <w:t>EMPLOYEE BENEFITS TRUST</w:t>
      </w:r>
      <w:r w:rsidRPr="0021086C">
        <w:rPr>
          <w:rFonts w:ascii="Times New Roman" w:hAnsi="Times New Roman" w:cs="Times New Roman"/>
          <w:b/>
          <w:szCs w:val="24"/>
        </w:rPr>
        <w:t xml:space="preserve">: </w:t>
      </w:r>
      <w:r>
        <w:rPr>
          <w:rFonts w:ascii="Times New Roman" w:hAnsi="Times New Roman" w:cs="Times New Roman"/>
          <w:szCs w:val="24"/>
        </w:rPr>
        <w:t>Public boar</w:t>
      </w:r>
      <w:r w:rsidRPr="0021086C">
        <w:rPr>
          <w:rFonts w:ascii="Times New Roman" w:hAnsi="Times New Roman" w:cs="Times New Roman"/>
          <w:szCs w:val="24"/>
        </w:rPr>
        <w:t>d</w:t>
      </w:r>
      <w:r>
        <w:rPr>
          <w:rFonts w:ascii="Times New Roman" w:hAnsi="Times New Roman" w:cs="Times New Roman"/>
          <w:szCs w:val="24"/>
        </w:rPr>
        <w:t xml:space="preserve"> meetings of the City of Meridian Employee Benefits Plan Trustees is held the third Monday of each month at 11:00 a.m. in the City Attorney’s Office.</w:t>
      </w:r>
      <w:bookmarkStart w:id="0" w:name="_GoBack"/>
      <w:bookmarkEnd w:id="0"/>
    </w:p>
    <w:sectPr w:rsidR="0021086C" w:rsidRPr="0021086C" w:rsidSect="00CC1A6C">
      <w:headerReference w:type="default" r:id="rId11"/>
      <w:footerReference w:type="default" r:id="rId12"/>
      <w:type w:val="continuous"/>
      <w:pgSz w:w="12240" w:h="15840"/>
      <w:pgMar w:top="3600" w:right="1440" w:bottom="360" w:left="1440" w:header="115"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086C" w:rsidRDefault="0021086C" w:rsidP="00DC7B9E">
      <w:r>
        <w:separator/>
      </w:r>
    </w:p>
  </w:endnote>
  <w:endnote w:type="continuationSeparator" w:id="0">
    <w:p w:rsidR="0021086C" w:rsidRDefault="0021086C" w:rsidP="00DC7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B9E" w:rsidRDefault="00BD696D" w:rsidP="00BD696D">
    <w:pPr>
      <w:pStyle w:val="Footer"/>
      <w:jc w:val="center"/>
    </w:pPr>
    <w:r>
      <w:rPr>
        <w:rFonts w:ascii="Myriad Pro" w:hAnsi="Myriad Pro"/>
        <w:noProof/>
        <w:color w:val="003366"/>
        <w:sz w:val="20"/>
        <w:szCs w:val="20"/>
      </w:rPr>
      <w:drawing>
        <wp:anchor distT="0" distB="0" distL="114300" distR="114300" simplePos="0" relativeHeight="251663360" behindDoc="1" locked="0" layoutInCell="1" allowOverlap="1" wp14:anchorId="5FB9DD41" wp14:editId="678A67EC">
          <wp:simplePos x="0" y="0"/>
          <wp:positionH relativeFrom="page">
            <wp:posOffset>226771</wp:posOffset>
          </wp:positionH>
          <wp:positionV relativeFrom="page">
            <wp:posOffset>7037222</wp:posOffset>
          </wp:positionV>
          <wp:extent cx="3749040" cy="2624328"/>
          <wp:effectExtent l="0" t="0" r="3810"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idianSwoosh-G.png"/>
                  <pic:cNvPicPr/>
                </pic:nvPicPr>
                <pic:blipFill>
                  <a:blip r:embed="rId1" cstate="print">
                    <a:extLst>
                      <a:ext uri="{BEBA8EAE-BF5A-486C-A8C5-ECC9F3942E4B}">
                        <a14:imgProps xmlns:a14="http://schemas.microsoft.com/office/drawing/2010/main">
                          <a14:imgLayer r:embed="rId2">
                            <a14:imgEffect>
                              <a14:colorTemperature colorTemp="53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3749040" cy="262432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086C" w:rsidRDefault="0021086C" w:rsidP="00DC7B9E">
      <w:r>
        <w:separator/>
      </w:r>
    </w:p>
  </w:footnote>
  <w:footnote w:type="continuationSeparator" w:id="0">
    <w:p w:rsidR="0021086C" w:rsidRDefault="0021086C" w:rsidP="00DC7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96D" w:rsidRDefault="00BD696D">
    <w:pPr>
      <w:pStyle w:val="Header"/>
    </w:pPr>
    <w:r>
      <w:rPr>
        <w:noProof/>
        <w:sz w:val="17"/>
      </w:rPr>
      <mc:AlternateContent>
        <mc:Choice Requires="wpg">
          <w:drawing>
            <wp:anchor distT="0" distB="0" distL="114300" distR="114300" simplePos="0" relativeHeight="251661312" behindDoc="1" locked="0" layoutInCell="1" allowOverlap="1" wp14:anchorId="0D2E9D35" wp14:editId="781BD8B0">
              <wp:simplePos x="0" y="0"/>
              <wp:positionH relativeFrom="page">
                <wp:posOffset>0</wp:posOffset>
              </wp:positionH>
              <wp:positionV relativeFrom="page">
                <wp:posOffset>73025</wp:posOffset>
              </wp:positionV>
              <wp:extent cx="7772400" cy="1938528"/>
              <wp:effectExtent l="0" t="0" r="0" b="5080"/>
              <wp:wrapNone/>
              <wp:docPr id="13" name="Group 13"/>
              <wp:cNvGraphicFramePr/>
              <a:graphic xmlns:a="http://schemas.openxmlformats.org/drawingml/2006/main">
                <a:graphicData uri="http://schemas.microsoft.com/office/word/2010/wordprocessingGroup">
                  <wpg:wgp>
                    <wpg:cNvGrpSpPr/>
                    <wpg:grpSpPr>
                      <a:xfrm>
                        <a:off x="0" y="0"/>
                        <a:ext cx="7772400" cy="1938528"/>
                        <a:chOff x="0" y="0"/>
                        <a:chExt cx="7772400" cy="1938020"/>
                      </a:xfrm>
                    </wpg:grpSpPr>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400" cy="1938020"/>
                        </a:xfrm>
                        <a:prstGeom prst="rect">
                          <a:avLst/>
                        </a:prstGeom>
                      </pic:spPr>
                    </pic:pic>
                    <wps:wsp>
                      <wps:cNvPr id="15" name="Text Box 5"/>
                      <wps:cNvSpPr txBox="1">
                        <a:spLocks noChangeArrowheads="1"/>
                      </wps:cNvSpPr>
                      <wps:spPr bwMode="auto">
                        <a:xfrm>
                          <a:off x="5281574" y="277977"/>
                          <a:ext cx="1341120" cy="323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96D" w:rsidRDefault="00BD696D" w:rsidP="00CC1A6C">
                            <w:pPr>
                              <w:pStyle w:val="MayorandCouncil"/>
                            </w:pPr>
                            <w:r>
                              <w:t>Mayor Robert E. Simison</w:t>
                            </w:r>
                          </w:p>
                          <w:p w:rsidR="00BD696D" w:rsidRDefault="00BD696D" w:rsidP="00CC1A6C">
                            <w:pPr>
                              <w:pStyle w:val="MayorandCouncil"/>
                              <w:spacing w:before="111" w:line="240" w:lineRule="auto"/>
                              <w:rPr>
                                <w:b/>
                                <w:sz w:val="18"/>
                              </w:rPr>
                            </w:pPr>
                            <w:r>
                              <w:rPr>
                                <w:b/>
                                <w:sz w:val="18"/>
                              </w:rPr>
                              <w:t>City Council Members:</w:t>
                            </w:r>
                          </w:p>
                        </w:txbxContent>
                      </wps:txbx>
                      <wps:bodyPr rot="0" vert="horz" wrap="square" lIns="0" tIns="0" rIns="0" bIns="0" anchor="t" anchorCtr="0" upright="1">
                        <a:noAutofit/>
                      </wps:bodyPr>
                    </wps:wsp>
                    <wps:wsp>
                      <wps:cNvPr id="16" name="Text Box 4"/>
                      <wps:cNvSpPr txBox="1">
                        <a:spLocks noChangeArrowheads="1"/>
                      </wps:cNvSpPr>
                      <wps:spPr bwMode="auto">
                        <a:xfrm>
                          <a:off x="5288890" y="665683"/>
                          <a:ext cx="1492250" cy="993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96D" w:rsidRDefault="00BD696D" w:rsidP="00CC1A6C">
                            <w:pPr>
                              <w:pStyle w:val="MayorandCouncil"/>
                              <w:spacing w:before="21" w:line="252" w:lineRule="auto"/>
                            </w:pPr>
                            <w:r>
                              <w:t>Joe Borton, President</w:t>
                            </w:r>
                          </w:p>
                          <w:p w:rsidR="00BD696D" w:rsidRDefault="00BD696D" w:rsidP="00CC1A6C">
                            <w:pPr>
                              <w:pStyle w:val="MayorandCouncil"/>
                              <w:spacing w:before="22" w:line="252" w:lineRule="auto"/>
                              <w:rPr>
                                <w:spacing w:val="-3"/>
                              </w:rPr>
                            </w:pPr>
                            <w:r>
                              <w:t>Liz Strader</w:t>
                            </w:r>
                            <w:r>
                              <w:rPr>
                                <w:spacing w:val="-3"/>
                              </w:rPr>
                              <w:t>, Vice President</w:t>
                            </w:r>
                          </w:p>
                          <w:p w:rsidR="00BD696D" w:rsidRDefault="00BD696D" w:rsidP="00CC1A6C">
                            <w:pPr>
                              <w:pStyle w:val="MayorandCouncil"/>
                              <w:spacing w:before="22" w:line="252" w:lineRule="auto"/>
                              <w:rPr>
                                <w:spacing w:val="-3"/>
                              </w:rPr>
                            </w:pPr>
                            <w:r>
                              <w:rPr>
                                <w:spacing w:val="-3"/>
                              </w:rPr>
                              <w:t>Doug Taylor</w:t>
                            </w:r>
                          </w:p>
                          <w:p w:rsidR="00BD696D" w:rsidRDefault="00BD696D" w:rsidP="00CC1A6C">
                            <w:pPr>
                              <w:pStyle w:val="MayorandCouncil"/>
                              <w:spacing w:before="22" w:line="252" w:lineRule="auto"/>
                              <w:rPr>
                                <w:spacing w:val="-3"/>
                              </w:rPr>
                            </w:pPr>
                            <w:r>
                              <w:rPr>
                                <w:spacing w:val="-3"/>
                              </w:rPr>
                              <w:t>John Overton</w:t>
                            </w:r>
                          </w:p>
                          <w:p w:rsidR="00BD696D" w:rsidRDefault="00BD696D" w:rsidP="00CC1A6C">
                            <w:pPr>
                              <w:pStyle w:val="MayorandCouncil"/>
                              <w:spacing w:before="22" w:line="252" w:lineRule="auto"/>
                              <w:rPr>
                                <w:spacing w:val="-3"/>
                              </w:rPr>
                            </w:pPr>
                            <w:r>
                              <w:rPr>
                                <w:spacing w:val="-3"/>
                              </w:rPr>
                              <w:t>Anne Little Roberts</w:t>
                            </w:r>
                          </w:p>
                          <w:p w:rsidR="00BD696D" w:rsidRDefault="00BD696D" w:rsidP="00CC1A6C">
                            <w:pPr>
                              <w:pStyle w:val="MayorandCouncil"/>
                              <w:spacing w:before="22" w:line="252" w:lineRule="auto"/>
                            </w:pPr>
                            <w:r>
                              <w:rPr>
                                <w:spacing w:val="-3"/>
                              </w:rPr>
                              <w:t>Luke Cavener</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D2E9D35" id="Group 13" o:spid="_x0000_s1026" style="position:absolute;margin-left:0;margin-top:5.75pt;width:612pt;height:152.65pt;z-index:-251655168;mso-position-horizontal-relative:page;mso-position-vertical-relative:page;mso-height-relative:margin" coordsize="77724,19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0A&#10;DEFkb2JlX0NNAAL/7gAOQWRvYmUAZIAAAAAB/9sAhAAMCAgICQgMCQkMEQsKCxEVDwwMDxUYExMV&#10;ExMYEQwMDAwMDBEMDAwMDAwMDAwMDAwMDAwMDAwMDAwMDAwMDAwMAQ0LCw0ODRAODhAUDg4OFBQO&#10;Dg4OFBEMDAwMDBERDAwMDAwMEQwMDAwMDAwMDAwMDAwMDAwMDAwMDAwMDAwMDAz/wAARCAAo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L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lgAAAAEAAQCW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T4AAAAAUmdodGxvbmcAAAT7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BThCSU0EDAAAAAAU7QAAAAEAAACgAAAAKAAAAeAAAEsAAAAU0QAYAAH/&#10;2P/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C/+4ADkFkb2JlAGSAAAAA&#10;Af/bAIQADAgICAkIDAkJDBELCgsRFQ8MDA8VGBMTFRMTGBEMDAwMDAwRDAwMDAwMDAwMDAwMDAwM&#10;DAwMDAwMDAwMDAwMDAENCwsNDg0QDg4QFA4ODhQUDg4ODhQRDAwMDAwREQwMDAwMDBEMDAwMDAwM&#10;DAwMDAwMDAwMDAwMDAwMDAwMDAwM/8AAEQgAK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A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BAQEBAQEBAQEBAQEBAQECAgICAgICAgICAgMDAwMDAwMDAwMBAQEBAQEB&#10;AQEBAQICAQICAwMDAwMDAwMDAwMDAwMDAwMDAwMDAwMDAwMDAwMDAwMDAwMDAwMDAwMDAwMDAwMD&#10;A//AABQIAT4E+wQBEQACEQEDEQEEEQD/3QAEAKD/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&#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t5/g2V06/4dV+P+Hfxm/hkt/CvL9v/Eb6&#10;P+AX3PGv9N/Yi/qzzJ4Pj/uC58P6T62vgN/uL4vg+Pwr4Gvt1fD51pnpL9Za/wDKXH/beHx/0T+H&#10;7fKnH5eXXvf/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d8Ph8nmq6OgxNFPkKuUgLBApLEarXdlK+If4kj2IOXOWN95s3S&#10;PZuW9snu9ybgsQqft+Q+09Jby9trC3a4uroRJ6k9e9ml2N0rj8OIspugQ5fJgeWDFH/i2Ri/1law&#10;NYRz+PF7z79qvuw7Fy3o3j3BUbhv4yIf+IcH2+V0fnT6ahyTTqIt+58ub3/FdqPgWBGZv9EH2D9n&#10;qPXr3sc9I/p/h9W+t/r/AL7n3llTqOuve//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77724;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">
                <v:imagedata r:id="rId2" o:title=""/>
              </v:shape>
              <v:shapetype id="_x0000_t202" coordsize="21600,21600" o:spt="202" path="m,l,21600r21600,l21600,xe">
                <v:stroke joinstyle="miter"/>
                <v:path gradientshapeok="t" o:connecttype="rect"/>
              </v:shapetype>
              <v:shape id="Text Box 5" o:spid="_x0000_s1028" type="#_x0000_t202" style="position:absolute;left:52815;top:2779;width:13411;height:3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D696D" w:rsidRDefault="00BD696D" w:rsidP="00CC1A6C">
                      <w:pPr>
                        <w:pStyle w:val="MayorandCouncil"/>
                      </w:pPr>
                      <w:r>
                        <w:t>Mayor Robert E. Simison</w:t>
                      </w:r>
                    </w:p>
                    <w:p w:rsidR="00BD696D" w:rsidRDefault="00BD696D" w:rsidP="00CC1A6C">
                      <w:pPr>
                        <w:pStyle w:val="MayorandCouncil"/>
                        <w:spacing w:before="111" w:line="240" w:lineRule="auto"/>
                        <w:rPr>
                          <w:b/>
                          <w:sz w:val="18"/>
                        </w:rPr>
                      </w:pPr>
                      <w:r>
                        <w:rPr>
                          <w:b/>
                          <w:sz w:val="18"/>
                        </w:rPr>
                        <w:t>City Council Members:</w:t>
                      </w:r>
                    </w:p>
                  </w:txbxContent>
                </v:textbox>
              </v:shape>
              <v:shape id="Text Box 4" o:spid="_x0000_s1029" type="#_x0000_t202" style="position:absolute;left:52888;top:6656;width:14923;height: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BD696D" w:rsidRDefault="00BD696D" w:rsidP="00CC1A6C">
                      <w:pPr>
                        <w:pStyle w:val="MayorandCouncil"/>
                        <w:spacing w:before="21" w:line="252" w:lineRule="auto"/>
                      </w:pPr>
                      <w:r>
                        <w:t>Joe Borton, President</w:t>
                      </w:r>
                    </w:p>
                    <w:p w:rsidR="00BD696D" w:rsidRDefault="00BD696D" w:rsidP="00CC1A6C">
                      <w:pPr>
                        <w:pStyle w:val="MayorandCouncil"/>
                        <w:spacing w:before="22" w:line="252" w:lineRule="auto"/>
                        <w:rPr>
                          <w:spacing w:val="-3"/>
                        </w:rPr>
                      </w:pPr>
                      <w:r>
                        <w:t>Liz Strader</w:t>
                      </w:r>
                      <w:r>
                        <w:rPr>
                          <w:spacing w:val="-3"/>
                        </w:rPr>
                        <w:t>, Vice President</w:t>
                      </w:r>
                    </w:p>
                    <w:p w:rsidR="00BD696D" w:rsidRDefault="00BD696D" w:rsidP="00CC1A6C">
                      <w:pPr>
                        <w:pStyle w:val="MayorandCouncil"/>
                        <w:spacing w:before="22" w:line="252" w:lineRule="auto"/>
                        <w:rPr>
                          <w:spacing w:val="-3"/>
                        </w:rPr>
                      </w:pPr>
                      <w:r>
                        <w:rPr>
                          <w:spacing w:val="-3"/>
                        </w:rPr>
                        <w:t>Doug Taylor</w:t>
                      </w:r>
                    </w:p>
                    <w:p w:rsidR="00BD696D" w:rsidRDefault="00BD696D" w:rsidP="00CC1A6C">
                      <w:pPr>
                        <w:pStyle w:val="MayorandCouncil"/>
                        <w:spacing w:before="22" w:line="252" w:lineRule="auto"/>
                        <w:rPr>
                          <w:spacing w:val="-3"/>
                        </w:rPr>
                      </w:pPr>
                      <w:r>
                        <w:rPr>
                          <w:spacing w:val="-3"/>
                        </w:rPr>
                        <w:t>John Overton</w:t>
                      </w:r>
                    </w:p>
                    <w:p w:rsidR="00BD696D" w:rsidRDefault="00BD696D" w:rsidP="00CC1A6C">
                      <w:pPr>
                        <w:pStyle w:val="MayorandCouncil"/>
                        <w:spacing w:before="22" w:line="252" w:lineRule="auto"/>
                        <w:rPr>
                          <w:spacing w:val="-3"/>
                        </w:rPr>
                      </w:pPr>
                      <w:r>
                        <w:rPr>
                          <w:spacing w:val="-3"/>
                        </w:rPr>
                        <w:t>Anne Little Roberts</w:t>
                      </w:r>
                    </w:p>
                    <w:p w:rsidR="00BD696D" w:rsidRDefault="00BD696D" w:rsidP="00CC1A6C">
                      <w:pPr>
                        <w:pStyle w:val="MayorandCouncil"/>
                        <w:spacing w:before="22" w:line="252" w:lineRule="auto"/>
                      </w:pPr>
                      <w:r>
                        <w:rPr>
                          <w:spacing w:val="-3"/>
                        </w:rPr>
                        <w:t>Luke Cavener</w:t>
                      </w:r>
                    </w:p>
                  </w:txbxContent>
                </v:textbox>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86C"/>
    <w:rsid w:val="000475DB"/>
    <w:rsid w:val="0021086C"/>
    <w:rsid w:val="00211ADC"/>
    <w:rsid w:val="00263774"/>
    <w:rsid w:val="003A6D78"/>
    <w:rsid w:val="00403337"/>
    <w:rsid w:val="00640E38"/>
    <w:rsid w:val="007C6230"/>
    <w:rsid w:val="008F5328"/>
    <w:rsid w:val="00A65669"/>
    <w:rsid w:val="00AF4EAF"/>
    <w:rsid w:val="00B430AE"/>
    <w:rsid w:val="00BD696D"/>
    <w:rsid w:val="00C3621C"/>
    <w:rsid w:val="00CC1A6C"/>
    <w:rsid w:val="00D462BF"/>
    <w:rsid w:val="00D46B74"/>
    <w:rsid w:val="00DB75F2"/>
    <w:rsid w:val="00DC7B9E"/>
    <w:rsid w:val="00EE5136"/>
    <w:rsid w:val="00F23156"/>
    <w:rsid w:val="00F35766"/>
    <w:rsid w:val="00F844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694F31"/>
  <w15:docId w15:val="{D6A22267-59D3-4582-B53F-BD1D1E2E9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86C"/>
    <w:pPr>
      <w:widowControl/>
      <w:autoSpaceDE/>
      <w:autoSpaceDN/>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pPr>
      <w:widowControl w:val="0"/>
      <w:autoSpaceDE w:val="0"/>
      <w:autoSpaceDN w:val="0"/>
      <w:spacing w:after="0" w:line="240" w:lineRule="auto"/>
    </w:pPr>
    <w:rPr>
      <w:rFonts w:ascii="Times New Roman" w:eastAsia="Times New Roman" w:hAnsi="Times New Roman" w:cs="Times New Roman"/>
      <w:lang w:bidi="en-US"/>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lang w:bidi="en-US"/>
    </w:rPr>
  </w:style>
  <w:style w:type="paragraph" w:styleId="Header">
    <w:name w:val="header"/>
    <w:basedOn w:val="Normal"/>
    <w:link w:val="HeaderChar"/>
    <w:uiPriority w:val="99"/>
    <w:unhideWhenUsed/>
    <w:rsid w:val="00DC7B9E"/>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HeaderChar">
    <w:name w:val="Header Char"/>
    <w:basedOn w:val="DefaultParagraphFont"/>
    <w:link w:val="Header"/>
    <w:uiPriority w:val="99"/>
    <w:rsid w:val="00DC7B9E"/>
    <w:rPr>
      <w:rFonts w:ascii="Times New Roman" w:eastAsia="Times New Roman" w:hAnsi="Times New Roman" w:cs="Times New Roman"/>
      <w:lang w:bidi="en-US"/>
    </w:rPr>
  </w:style>
  <w:style w:type="paragraph" w:styleId="Footer">
    <w:name w:val="footer"/>
    <w:basedOn w:val="Normal"/>
    <w:link w:val="FooterChar"/>
    <w:unhideWhenUsed/>
    <w:rsid w:val="00DC7B9E"/>
    <w:pPr>
      <w:widowControl w:val="0"/>
      <w:tabs>
        <w:tab w:val="center" w:pos="4680"/>
        <w:tab w:val="right" w:pos="9360"/>
      </w:tabs>
      <w:autoSpaceDE w:val="0"/>
      <w:autoSpaceDN w:val="0"/>
      <w:spacing w:after="0" w:line="240" w:lineRule="auto"/>
    </w:pPr>
    <w:rPr>
      <w:rFonts w:ascii="Times New Roman" w:eastAsia="Times New Roman" w:hAnsi="Times New Roman" w:cs="Times New Roman"/>
      <w:lang w:bidi="en-US"/>
    </w:rPr>
  </w:style>
  <w:style w:type="character" w:customStyle="1" w:styleId="FooterChar">
    <w:name w:val="Footer Char"/>
    <w:basedOn w:val="DefaultParagraphFont"/>
    <w:link w:val="Footer"/>
    <w:rsid w:val="00DC7B9E"/>
    <w:rPr>
      <w:rFonts w:ascii="Times New Roman" w:eastAsia="Times New Roman" w:hAnsi="Times New Roman" w:cs="Times New Roman"/>
      <w:lang w:bidi="en-US"/>
    </w:rPr>
  </w:style>
  <w:style w:type="paragraph" w:customStyle="1" w:styleId="MayorandCouncil">
    <w:name w:val="Mayor and Council"/>
    <w:basedOn w:val="Normal"/>
    <w:link w:val="MayorandCouncilChar"/>
    <w:uiPriority w:val="1"/>
    <w:qFormat/>
    <w:rsid w:val="00CC1A6C"/>
    <w:pPr>
      <w:widowControl w:val="0"/>
      <w:autoSpaceDE w:val="0"/>
      <w:autoSpaceDN w:val="0"/>
      <w:spacing w:after="0" w:line="187" w:lineRule="exact"/>
    </w:pPr>
    <w:rPr>
      <w:rFonts w:ascii="Arial" w:eastAsia="Times New Roman" w:hAnsi="Times New Roman" w:cs="Times New Roman"/>
      <w:color w:val="00447C"/>
      <w:sz w:val="19"/>
      <w:lang w:bidi="en-US"/>
    </w:rPr>
  </w:style>
  <w:style w:type="character" w:customStyle="1" w:styleId="MayorandCouncilChar">
    <w:name w:val="Mayor and Council Char"/>
    <w:basedOn w:val="DefaultParagraphFont"/>
    <w:link w:val="MayorandCouncil"/>
    <w:uiPriority w:val="1"/>
    <w:rsid w:val="00CC1A6C"/>
    <w:rPr>
      <w:rFonts w:ascii="Arial" w:eastAsia="Times New Roman" w:hAnsi="Times New Roman" w:cs="Times New Roman"/>
      <w:color w:val="00447C"/>
      <w:sz w:val="19"/>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H:\2024%20Letterhead%20ORIG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aec4220-7976-4633-9d31-16b84af3f8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A1A35EDDA23842AE36F627B8929051" ma:contentTypeVersion="14" ma:contentTypeDescription="Create a new document." ma:contentTypeScope="" ma:versionID="d967953b68d04461f6e93b547590da17">
  <xsd:schema xmlns:xsd="http://www.w3.org/2001/XMLSchema" xmlns:xs="http://www.w3.org/2001/XMLSchema" xmlns:p="http://schemas.microsoft.com/office/2006/metadata/properties" xmlns:ns3="0fce2977-ba33-41e9-83ad-67d06be7a188" xmlns:ns4="1aec4220-7976-4633-9d31-16b84af3f8b2" targetNamespace="http://schemas.microsoft.com/office/2006/metadata/properties" ma:root="true" ma:fieldsID="f05eb6da0222100c3ecdd8540c31cf99" ns3:_="" ns4:_="">
    <xsd:import namespace="0fce2977-ba33-41e9-83ad-67d06be7a188"/>
    <xsd:import namespace="1aec4220-7976-4633-9d31-16b84af3f8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e2977-ba33-41e9-83ad-67d06be7a1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ec4220-7976-4633-9d31-16b84af3f8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B176D-31F6-4FC0-A3E6-7FE86B8A622C}">
  <ds:schemaRefs>
    <ds:schemaRef ds:uri="http://purl.org/dc/elements/1.1/"/>
    <ds:schemaRef ds:uri="1aec4220-7976-4633-9d31-16b84af3f8b2"/>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fce2977-ba33-41e9-83ad-67d06be7a188"/>
    <ds:schemaRef ds:uri="http://schemas.microsoft.com/office/2006/metadata/properties"/>
  </ds:schemaRefs>
</ds:datastoreItem>
</file>

<file path=customXml/itemProps2.xml><?xml version="1.0" encoding="utf-8"?>
<ds:datastoreItem xmlns:ds="http://schemas.openxmlformats.org/officeDocument/2006/customXml" ds:itemID="{09D5E355-A9D4-4635-93FE-F095AF60D3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e2977-ba33-41e9-83ad-67d06be7a188"/>
    <ds:schemaRef ds:uri="1aec4220-7976-4633-9d31-16b84af3f8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6D5707-6AA4-4240-BB3D-A2BDC11647A7}">
  <ds:schemaRefs>
    <ds:schemaRef ds:uri="http://schemas.microsoft.com/sharepoint/v3/contenttype/forms"/>
  </ds:schemaRefs>
</ds:datastoreItem>
</file>

<file path=customXml/itemProps4.xml><?xml version="1.0" encoding="utf-8"?>
<ds:datastoreItem xmlns:ds="http://schemas.openxmlformats.org/officeDocument/2006/customXml" ds:itemID="{7B1AF2D4-D144-4B0D-A795-6125F3509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2024 Letterhead ORIGINAL</Template>
  <TotalTime>4</TotalTime>
  <Pages>1</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Letterhead with Council Names</vt:lpstr>
    </vt:vector>
  </TitlesOfParts>
  <Company>City of Meridian</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with Council Names</dc:title>
  <dc:creator>Chris Johnson</dc:creator>
  <cp:lastModifiedBy>Chris Johnson</cp:lastModifiedBy>
  <cp:revision>1</cp:revision>
  <cp:lastPrinted>2024-01-08T22:44:00Z</cp:lastPrinted>
  <dcterms:created xsi:type="dcterms:W3CDTF">2024-01-10T22:24:00Z</dcterms:created>
  <dcterms:modified xsi:type="dcterms:W3CDTF">2024-01-10T22:29:00Z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2019-12-31T00:00:00Z</vt:filetime>
  </property>
  <property fmtid="{D5CDD505-2E9C-101B-9397-08002B2CF9AE}" pid="3" name="Creator">
    <vt:lpwstr>Adobe Illustrator CS5</vt:lpwstr>
  </property>
  <property fmtid="{D5CDD505-2E9C-101B-9397-08002B2CF9AE}" pid="4" name="LastSaved">
    <vt:filetime>2020-01-08T00:00:00Z</vt:filetime>
  </property>
  <property fmtid="{D5CDD505-2E9C-101B-9397-08002B2CF9AE}" pid="5" name="ContentTypeId">
    <vt:lpwstr>0x0101005CA1A35EDDA23842AE36F627B8929051</vt:lpwstr>
  </property>
</Properties>
</file>